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9AA" w:rsidRDefault="006279AA" w:rsidP="006A0410">
      <w:pPr>
        <w:pStyle w:val="BodyText"/>
        <w:jc w:val="left"/>
        <w:rPr>
          <w:rFonts w:ascii="Times New Roman" w:hAnsi="Times New Roman"/>
          <w:bCs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6" type="#_x0000_t75" alt="XVIII WFPP - LOGO" style="position:absolute;margin-left:-6.4pt;margin-top:7.05pt;width:134.35pt;height:134.35pt;z-index:-251658240;visibility:visible">
            <v:imagedata r:id="rId4" o:title=""/>
          </v:shape>
        </w:pict>
      </w:r>
      <w:r>
        <w:rPr>
          <w:rFonts w:ascii="Times New Roman" w:hAnsi="Times New Roman"/>
          <w:bCs/>
          <w:sz w:val="36"/>
          <w:szCs w:val="36"/>
        </w:rPr>
        <w:t xml:space="preserve">                                                                            </w:t>
      </w:r>
    </w:p>
    <w:p w:rsidR="006279AA" w:rsidRPr="00D331FB" w:rsidRDefault="006279AA" w:rsidP="006A0410">
      <w:pPr>
        <w:pStyle w:val="BodyText"/>
        <w:jc w:val="right"/>
        <w:rPr>
          <w:rFonts w:ascii="Times New Roman" w:hAnsi="Times New Roman"/>
          <w:bCs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</w:rPr>
        <w:t>XIX</w:t>
      </w:r>
      <w:r w:rsidRPr="00D331FB">
        <w:rPr>
          <w:rFonts w:ascii="Times New Roman" w:hAnsi="Times New Roman"/>
          <w:bCs/>
          <w:sz w:val="36"/>
          <w:szCs w:val="36"/>
        </w:rPr>
        <w:t xml:space="preserve"> WOJEWÓDZKI FESTIWAL</w:t>
      </w:r>
    </w:p>
    <w:p w:rsidR="006279AA" w:rsidRPr="00D331FB" w:rsidRDefault="006279AA" w:rsidP="006A0410">
      <w:pPr>
        <w:pStyle w:val="BodyText"/>
        <w:jc w:val="right"/>
        <w:rPr>
          <w:rFonts w:ascii="Times New Roman" w:hAnsi="Times New Roman"/>
          <w:bCs/>
          <w:sz w:val="36"/>
          <w:szCs w:val="36"/>
        </w:rPr>
      </w:pPr>
      <w:r w:rsidRPr="00D331FB">
        <w:rPr>
          <w:rFonts w:ascii="Times New Roman" w:hAnsi="Times New Roman"/>
          <w:bCs/>
          <w:sz w:val="36"/>
          <w:szCs w:val="36"/>
        </w:rPr>
        <w:t>PIOSENKI PRZEDSZKOLAKÓW</w:t>
      </w:r>
    </w:p>
    <w:p w:rsidR="006279AA" w:rsidRPr="00D331FB" w:rsidRDefault="006279AA" w:rsidP="006A0410">
      <w:pPr>
        <w:pStyle w:val="Heading1"/>
        <w:jc w:val="right"/>
        <w:rPr>
          <w:rFonts w:ascii="Times New Roman" w:hAnsi="Times New Roman"/>
          <w:bCs/>
          <w:i w:val="0"/>
          <w:iCs/>
          <w:sz w:val="32"/>
          <w:szCs w:val="32"/>
        </w:rPr>
      </w:pPr>
      <w:r>
        <w:rPr>
          <w:rFonts w:ascii="Times New Roman" w:hAnsi="Times New Roman"/>
          <w:bCs/>
          <w:i w:val="0"/>
          <w:iCs/>
          <w:sz w:val="32"/>
          <w:szCs w:val="32"/>
        </w:rPr>
        <w:t>CZERWONAK 2014</w:t>
      </w:r>
    </w:p>
    <w:p w:rsidR="006279AA" w:rsidRPr="003C5929" w:rsidRDefault="006279AA" w:rsidP="006A0410">
      <w:pPr>
        <w:pStyle w:val="Heading1"/>
        <w:jc w:val="left"/>
        <w:rPr>
          <w:rFonts w:ascii="Times New Roman" w:hAnsi="Times New Roman"/>
          <w:i w:val="0"/>
          <w:sz w:val="40"/>
          <w:szCs w:val="40"/>
        </w:rPr>
      </w:pPr>
    </w:p>
    <w:p w:rsidR="006279AA" w:rsidRPr="00A475E7" w:rsidRDefault="006279AA" w:rsidP="006A0410">
      <w:pPr>
        <w:pStyle w:val="Heading1"/>
        <w:rPr>
          <w:rFonts w:ascii="Times New Roman" w:hAnsi="Times New Roman"/>
          <w:i w:val="0"/>
          <w:sz w:val="36"/>
          <w:szCs w:val="36"/>
        </w:rPr>
      </w:pPr>
    </w:p>
    <w:p w:rsidR="006279AA" w:rsidRPr="00846EF3" w:rsidRDefault="006279AA" w:rsidP="006A0410">
      <w:pPr>
        <w:pStyle w:val="Heading1"/>
        <w:rPr>
          <w:rFonts w:ascii="Times New Roman" w:hAnsi="Times New Roman"/>
          <w:i w:val="0"/>
          <w:sz w:val="44"/>
          <w:szCs w:val="44"/>
        </w:rPr>
      </w:pPr>
    </w:p>
    <w:p w:rsidR="006279AA" w:rsidRPr="00846EF3" w:rsidRDefault="006279AA" w:rsidP="006A0410">
      <w:pPr>
        <w:pStyle w:val="Heading1"/>
        <w:rPr>
          <w:rFonts w:ascii="Times New Roman" w:hAnsi="Times New Roman"/>
          <w:i w:val="0"/>
          <w:sz w:val="24"/>
          <w:szCs w:val="24"/>
        </w:rPr>
      </w:pPr>
    </w:p>
    <w:p w:rsidR="006279AA" w:rsidRPr="003C5929" w:rsidRDefault="006279AA" w:rsidP="006A0410">
      <w:pPr>
        <w:pStyle w:val="Heading1"/>
        <w:rPr>
          <w:rFonts w:ascii="Times New Roman" w:hAnsi="Times New Roman"/>
          <w:i w:val="0"/>
          <w:sz w:val="52"/>
          <w:szCs w:val="52"/>
        </w:rPr>
      </w:pPr>
      <w:r w:rsidRPr="00D331FB">
        <w:rPr>
          <w:rFonts w:ascii="Times New Roman" w:hAnsi="Times New Roman"/>
          <w:i w:val="0"/>
          <w:sz w:val="52"/>
          <w:szCs w:val="52"/>
        </w:rPr>
        <w:t xml:space="preserve">KARTA </w:t>
      </w:r>
      <w:r>
        <w:rPr>
          <w:rFonts w:ascii="Times New Roman" w:hAnsi="Times New Roman"/>
          <w:i w:val="0"/>
          <w:sz w:val="52"/>
          <w:szCs w:val="52"/>
        </w:rPr>
        <w:t>UCZESTNIKA</w:t>
      </w:r>
    </w:p>
    <w:p w:rsidR="006279AA" w:rsidRPr="00A475E7" w:rsidRDefault="006279AA" w:rsidP="006A0410">
      <w:pPr>
        <w:rPr>
          <w:rFonts w:ascii="Times New Roman" w:hAnsi="Times New Roman"/>
          <w:sz w:val="36"/>
          <w:szCs w:val="36"/>
        </w:rPr>
      </w:pPr>
    </w:p>
    <w:tbl>
      <w:tblPr>
        <w:tblW w:w="0" w:type="auto"/>
        <w:tblBorders>
          <w:insideH w:val="dotted" w:sz="4" w:space="0" w:color="auto"/>
        </w:tblBorders>
        <w:tblLook w:val="00A0"/>
      </w:tblPr>
      <w:tblGrid>
        <w:gridCol w:w="2864"/>
        <w:gridCol w:w="2677"/>
        <w:gridCol w:w="1147"/>
        <w:gridCol w:w="2598"/>
      </w:tblGrid>
      <w:tr w:rsidR="006279AA" w:rsidRPr="00073F95" w:rsidTr="00E17EE5">
        <w:trPr>
          <w:trHeight w:val="374"/>
        </w:trPr>
        <w:tc>
          <w:tcPr>
            <w:tcW w:w="2866" w:type="dxa"/>
            <w:tcBorders>
              <w:top w:val="nil"/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>Imię i nazwisko Uczestnika</w:t>
            </w:r>
          </w:p>
        </w:tc>
        <w:tc>
          <w:tcPr>
            <w:tcW w:w="6422" w:type="dxa"/>
            <w:gridSpan w:val="3"/>
            <w:tcBorders>
              <w:top w:val="nil"/>
              <w:left w:val="dotted" w:sz="4" w:space="0" w:color="auto"/>
            </w:tcBorders>
            <w:vAlign w:val="center"/>
          </w:tcPr>
          <w:p w:rsidR="006279AA" w:rsidRPr="00073F95" w:rsidRDefault="006279AA" w:rsidP="00E17EE5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279AA" w:rsidRPr="00073F95" w:rsidTr="00E17EE5">
        <w:trPr>
          <w:trHeight w:val="374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>Data urodzenia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</w:tcPr>
          <w:p w:rsidR="006279AA" w:rsidRPr="00073F95" w:rsidRDefault="006279AA" w:rsidP="00E17EE5">
            <w:pPr>
              <w:rPr>
                <w:rFonts w:ascii="Times New Roman" w:hAnsi="Times New Roman"/>
              </w:rPr>
            </w:pPr>
          </w:p>
        </w:tc>
      </w:tr>
      <w:tr w:rsidR="006279AA" w:rsidRPr="00073F95" w:rsidTr="00E17EE5">
        <w:trPr>
          <w:trHeight w:val="1239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 xml:space="preserve">                      Przedszkole</w:t>
            </w:r>
            <w:r>
              <w:rPr>
                <w:rFonts w:ascii="Times New Roman" w:hAnsi="Times New Roman"/>
                <w:b/>
              </w:rPr>
              <w:t xml:space="preserve"> / Instytucja zgłaszająca / Zgłoszenie prywatne  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</w:tcPr>
          <w:p w:rsidR="006279AA" w:rsidRPr="00073F95" w:rsidRDefault="006279AA" w:rsidP="00E17EE5">
            <w:pPr>
              <w:rPr>
                <w:rFonts w:ascii="Times New Roman" w:hAnsi="Times New Roman"/>
              </w:rPr>
            </w:pPr>
          </w:p>
          <w:p w:rsidR="006279AA" w:rsidRPr="00073F95" w:rsidRDefault="006279AA" w:rsidP="00E17EE5">
            <w:pPr>
              <w:rPr>
                <w:rFonts w:ascii="Times New Roman" w:hAnsi="Times New Roman"/>
              </w:rPr>
            </w:pPr>
          </w:p>
        </w:tc>
      </w:tr>
      <w:tr w:rsidR="006279AA" w:rsidRPr="00073F95" w:rsidTr="00E17EE5">
        <w:trPr>
          <w:trHeight w:val="563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>Osoba zgłaszająca</w:t>
            </w:r>
            <w:r w:rsidRPr="00073F95">
              <w:rPr>
                <w:rFonts w:ascii="Times New Roman" w:hAnsi="Times New Roman"/>
                <w:b/>
              </w:rPr>
              <w:br/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(imię i nazwisko)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  <w:vAlign w:val="center"/>
          </w:tcPr>
          <w:p w:rsidR="006279AA" w:rsidRPr="00073F95" w:rsidRDefault="006279AA" w:rsidP="00E17EE5">
            <w:pPr>
              <w:rPr>
                <w:rFonts w:ascii="Times New Roman" w:hAnsi="Times New Roman"/>
                <w:b/>
              </w:rPr>
            </w:pPr>
          </w:p>
        </w:tc>
      </w:tr>
      <w:tr w:rsidR="006279AA" w:rsidRPr="00073F95" w:rsidTr="00E17EE5">
        <w:trPr>
          <w:trHeight w:val="374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>Telefon kontaktowy</w:t>
            </w:r>
          </w:p>
        </w:tc>
        <w:tc>
          <w:tcPr>
            <w:tcW w:w="267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6279AA" w:rsidRPr="00073F95" w:rsidRDefault="006279AA" w:rsidP="00E17EE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47" w:type="dxa"/>
            <w:tcBorders>
              <w:left w:val="dotted" w:sz="4" w:space="0" w:color="auto"/>
              <w:right w:val="dotted" w:sz="4" w:space="0" w:color="auto"/>
            </w:tcBorders>
          </w:tcPr>
          <w:p w:rsidR="006279AA" w:rsidRPr="00073F95" w:rsidRDefault="006279AA" w:rsidP="00E17EE5">
            <w:pPr>
              <w:jc w:val="center"/>
              <w:rPr>
                <w:rFonts w:ascii="Times New Roman" w:hAnsi="Times New Roman"/>
              </w:rPr>
            </w:pPr>
            <w:r w:rsidRPr="00073F95">
              <w:rPr>
                <w:rFonts w:ascii="Times New Roman" w:hAnsi="Times New Roman"/>
                <w:b/>
              </w:rPr>
              <w:t>e-mail</w:t>
            </w:r>
          </w:p>
        </w:tc>
        <w:tc>
          <w:tcPr>
            <w:tcW w:w="2598" w:type="dxa"/>
            <w:tcBorders>
              <w:left w:val="dotted" w:sz="4" w:space="0" w:color="auto"/>
            </w:tcBorders>
            <w:vAlign w:val="center"/>
          </w:tcPr>
          <w:p w:rsidR="006279AA" w:rsidRPr="00073F95" w:rsidRDefault="006279AA" w:rsidP="00E17EE5">
            <w:pPr>
              <w:rPr>
                <w:rFonts w:ascii="Times New Roman" w:hAnsi="Times New Roman"/>
                <w:b/>
              </w:rPr>
            </w:pPr>
          </w:p>
        </w:tc>
      </w:tr>
      <w:tr w:rsidR="006279AA" w:rsidRPr="00073F95" w:rsidTr="00E17EE5">
        <w:trPr>
          <w:trHeight w:val="1276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>Adres zamieszkania Uczestnika</w:t>
            </w:r>
          </w:p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(gmina, kod pocztowy, miejscowość, ulica, nr domu i mieszkania)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</w:tcPr>
          <w:p w:rsidR="006279AA" w:rsidRDefault="006279AA" w:rsidP="00E17EE5">
            <w:pPr>
              <w:rPr>
                <w:rFonts w:ascii="Times New Roman" w:hAnsi="Times New Roman"/>
              </w:rPr>
            </w:pPr>
          </w:p>
          <w:p w:rsidR="006279AA" w:rsidRPr="00556F46" w:rsidRDefault="006279AA" w:rsidP="00E17EE5">
            <w:pPr>
              <w:jc w:val="center"/>
              <w:rPr>
                <w:rFonts w:ascii="Times New Roman" w:hAnsi="Times New Roman"/>
              </w:rPr>
            </w:pPr>
          </w:p>
        </w:tc>
      </w:tr>
      <w:tr w:rsidR="006279AA" w:rsidRPr="00073F95" w:rsidTr="00E17EE5">
        <w:trPr>
          <w:trHeight w:val="374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F95">
              <w:rPr>
                <w:rFonts w:ascii="Times New Roman" w:hAnsi="Times New Roman"/>
                <w:b/>
              </w:rPr>
              <w:t>Repertuar</w:t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(tytuł piosenki, autor muzyki,       autor tekstu)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  <w:vAlign w:val="center"/>
          </w:tcPr>
          <w:p w:rsidR="006279AA" w:rsidRPr="00073F95" w:rsidRDefault="006279AA" w:rsidP="00E17EE5">
            <w:pPr>
              <w:rPr>
                <w:rFonts w:ascii="Times New Roman" w:hAnsi="Times New Roman"/>
                <w:b/>
              </w:rPr>
            </w:pPr>
          </w:p>
        </w:tc>
      </w:tr>
      <w:tr w:rsidR="006279AA" w:rsidRPr="00073F95" w:rsidTr="00E17EE5">
        <w:trPr>
          <w:trHeight w:val="1582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 xml:space="preserve">Imiona i nazwiska osób towarzyszących na scenie </w:t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(max. 3 osoby)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</w:tcPr>
          <w:p w:rsidR="006279AA" w:rsidRPr="00073F95" w:rsidRDefault="006279AA" w:rsidP="00E17EE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279AA" w:rsidRPr="00073F95" w:rsidRDefault="006279AA" w:rsidP="00E17EE5">
            <w:pPr>
              <w:rPr>
                <w:rFonts w:ascii="Times New Roman" w:hAnsi="Times New Roman"/>
                <w:sz w:val="20"/>
                <w:szCs w:val="20"/>
              </w:rPr>
            </w:pPr>
            <w:r w:rsidRPr="00073F95">
              <w:rPr>
                <w:rFonts w:ascii="Times New Roman" w:hAnsi="Times New Roman"/>
                <w:sz w:val="20"/>
                <w:szCs w:val="20"/>
              </w:rPr>
              <w:t>1. …………………………………………………………………………….</w:t>
            </w:r>
          </w:p>
          <w:p w:rsidR="006279AA" w:rsidRPr="00073F95" w:rsidRDefault="006279AA" w:rsidP="00E17EE5">
            <w:pPr>
              <w:rPr>
                <w:rFonts w:ascii="Times New Roman" w:hAnsi="Times New Roman"/>
                <w:sz w:val="20"/>
                <w:szCs w:val="20"/>
              </w:rPr>
            </w:pPr>
            <w:r w:rsidRPr="00073F95">
              <w:rPr>
                <w:rFonts w:ascii="Times New Roman" w:hAnsi="Times New Roman"/>
                <w:sz w:val="20"/>
                <w:szCs w:val="20"/>
              </w:rPr>
              <w:t>2. …………………………………………………………………………….</w:t>
            </w:r>
          </w:p>
          <w:p w:rsidR="006279AA" w:rsidRPr="00073F95" w:rsidRDefault="006279AA" w:rsidP="00E17EE5">
            <w:pPr>
              <w:rPr>
                <w:rFonts w:ascii="Times New Roman" w:hAnsi="Times New Roman"/>
                <w:sz w:val="20"/>
                <w:szCs w:val="20"/>
              </w:rPr>
            </w:pPr>
            <w:r w:rsidRPr="00073F95">
              <w:rPr>
                <w:rFonts w:ascii="Times New Roman" w:hAnsi="Times New Roman"/>
                <w:sz w:val="20"/>
                <w:szCs w:val="20"/>
              </w:rPr>
              <w:t>3. …………………………………………………………………………….</w:t>
            </w:r>
          </w:p>
        </w:tc>
      </w:tr>
      <w:tr w:rsidR="006279AA" w:rsidRPr="00073F95" w:rsidTr="00E17EE5">
        <w:trPr>
          <w:trHeight w:val="1266"/>
        </w:trPr>
        <w:tc>
          <w:tcPr>
            <w:tcW w:w="2866" w:type="dxa"/>
            <w:tcBorders>
              <w:right w:val="dotted" w:sz="4" w:space="0" w:color="auto"/>
            </w:tcBorders>
          </w:tcPr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</w:rPr>
            </w:pPr>
            <w:r w:rsidRPr="00073F95">
              <w:rPr>
                <w:rFonts w:ascii="Times New Roman" w:hAnsi="Times New Roman"/>
                <w:b/>
              </w:rPr>
              <w:t xml:space="preserve">Rodzaj podkładu muzycznego </w:t>
            </w:r>
          </w:p>
          <w:p w:rsidR="006279AA" w:rsidRPr="00073F95" w:rsidRDefault="006279AA" w:rsidP="00E17EE5">
            <w:pPr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Płyta CD (CD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Audio lub mp3 )</w:t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czy</w:t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 xml:space="preserve"> i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nstrument(y) </w:t>
            </w:r>
            <w:r w:rsidRPr="00073F95">
              <w:rPr>
                <w:rFonts w:ascii="Times New Roman" w:hAnsi="Times New Roman"/>
                <w:b/>
                <w:sz w:val="16"/>
                <w:szCs w:val="16"/>
              </w:rPr>
              <w:t>muzyczny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(e)</w:t>
            </w:r>
          </w:p>
        </w:tc>
        <w:tc>
          <w:tcPr>
            <w:tcW w:w="6422" w:type="dxa"/>
            <w:gridSpan w:val="3"/>
            <w:tcBorders>
              <w:left w:val="dotted" w:sz="4" w:space="0" w:color="auto"/>
            </w:tcBorders>
          </w:tcPr>
          <w:p w:rsidR="006279AA" w:rsidRPr="00073F95" w:rsidRDefault="006279AA" w:rsidP="00E17EE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279AA" w:rsidRPr="00D331FB" w:rsidRDefault="006279AA" w:rsidP="006A0410">
      <w:pPr>
        <w:rPr>
          <w:rFonts w:ascii="Times New Roman" w:hAnsi="Times New Roman"/>
        </w:rPr>
      </w:pPr>
    </w:p>
    <w:sectPr w:rsidR="006279AA" w:rsidRPr="00D331FB" w:rsidSect="00151D36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0410"/>
    <w:rsid w:val="00073F95"/>
    <w:rsid w:val="00151D36"/>
    <w:rsid w:val="003B7E1B"/>
    <w:rsid w:val="003C5929"/>
    <w:rsid w:val="004036D3"/>
    <w:rsid w:val="00556F46"/>
    <w:rsid w:val="006279AA"/>
    <w:rsid w:val="006A0410"/>
    <w:rsid w:val="007B70C0"/>
    <w:rsid w:val="00846EF3"/>
    <w:rsid w:val="00A475E7"/>
    <w:rsid w:val="00AE7058"/>
    <w:rsid w:val="00CF2DE3"/>
    <w:rsid w:val="00D331FB"/>
    <w:rsid w:val="00E17EE5"/>
    <w:rsid w:val="00FC3171"/>
    <w:rsid w:val="00FF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41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A0410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i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A0410"/>
    <w:rPr>
      <w:rFonts w:ascii="Arial" w:hAnsi="Arial" w:cs="Times New Roman"/>
      <w:b/>
      <w:i/>
      <w:sz w:val="20"/>
      <w:szCs w:val="20"/>
      <w:lang w:eastAsia="pl-PL"/>
    </w:rPr>
  </w:style>
  <w:style w:type="paragraph" w:styleId="BodyText">
    <w:name w:val="Body Text"/>
    <w:basedOn w:val="Normal"/>
    <w:link w:val="BodyTextChar"/>
    <w:uiPriority w:val="99"/>
    <w:semiHidden/>
    <w:rsid w:val="006A0410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A0410"/>
    <w:rPr>
      <w:rFonts w:ascii="Arial" w:hAnsi="Arial" w:cs="Times New Roman"/>
      <w:b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111</Words>
  <Characters>670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</dc:title>
  <dc:subject/>
  <dc:creator>agnieszka</dc:creator>
  <cp:keywords/>
  <dc:description/>
  <cp:lastModifiedBy>Borowiak</cp:lastModifiedBy>
  <cp:revision>2</cp:revision>
  <dcterms:created xsi:type="dcterms:W3CDTF">2014-04-17T08:37:00Z</dcterms:created>
  <dcterms:modified xsi:type="dcterms:W3CDTF">2014-04-17T08:37:00Z</dcterms:modified>
</cp:coreProperties>
</file>